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E3" w:rsidRDefault="009E6FE3" w:rsidP="0057157A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24 </w:t>
      </w:r>
      <w:r w:rsidRPr="00341AD2">
        <w:rPr>
          <w:rFonts w:ascii="Times New Roman" w:hAnsi="Times New Roman"/>
          <w:sz w:val="28"/>
          <w:szCs w:val="28"/>
        </w:rPr>
        <w:t>август</w:t>
      </w:r>
      <w:r>
        <w:rPr>
          <w:rFonts w:ascii="Times New Roman" w:hAnsi="Times New Roman"/>
          <w:sz w:val="28"/>
          <w:szCs w:val="28"/>
        </w:rPr>
        <w:t xml:space="preserve">а 2018 года на площадке ГДК им. Н. Островского </w:t>
      </w:r>
      <w:r w:rsidRPr="00341AD2">
        <w:rPr>
          <w:rFonts w:ascii="Times New Roman" w:hAnsi="Times New Roman"/>
          <w:sz w:val="28"/>
          <w:szCs w:val="28"/>
        </w:rPr>
        <w:t xml:space="preserve">в рамках реализации </w:t>
      </w:r>
      <w:r w:rsidRPr="00341AD2">
        <w:rPr>
          <w:rFonts w:ascii="Times New Roman" w:hAnsi="Times New Roman"/>
          <w:sz w:val="28"/>
          <w:szCs w:val="28"/>
          <w:lang w:eastAsia="ru-RU"/>
        </w:rPr>
        <w:t>муниципального проекта «Территория роста» при финансовой поддержке Фонда поддержки детей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находящихся в трудной жизненной ситуации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состоялось мероприятие, посвященное закрытию летней смены.</w:t>
      </w:r>
    </w:p>
    <w:p w:rsidR="009E6FE3" w:rsidRDefault="009E6FE3" w:rsidP="0057157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Весь месяц </w:t>
      </w:r>
      <w:r>
        <w:rPr>
          <w:rFonts w:ascii="Times New Roman" w:hAnsi="Times New Roman"/>
          <w:sz w:val="28"/>
          <w:szCs w:val="28"/>
        </w:rPr>
        <w:t>обучающиеся общеобразовательных школ города, состоящие на различных видах профилактического учета, знакомились с новыми социально-педагогическими проектами, которые реализуются на территории ЗАТО Северск. Подростки посещали обучающие тренинги по технологии «Социальный театр», познавали новые направления, такие как «Муммитроллинг», «Реп батл». На сцене ребята с огромным удовольствием продемонстрировали все то, чему они научились за летнюю смену, многие решили для себя и в дальнейшем принимать активное участие в реализации подростковых проектов.</w:t>
      </w:r>
    </w:p>
    <w:p w:rsidR="009E6FE3" w:rsidRDefault="009E6FE3">
      <w:r w:rsidRPr="0057157A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4" o:title=""/>
          </v:shape>
        </w:pict>
      </w:r>
    </w:p>
    <w:sectPr w:rsidR="009E6FE3" w:rsidSect="00B6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C22"/>
    <w:rsid w:val="00022328"/>
    <w:rsid w:val="00121694"/>
    <w:rsid w:val="00214B7A"/>
    <w:rsid w:val="0034172E"/>
    <w:rsid w:val="00341AD2"/>
    <w:rsid w:val="004B684A"/>
    <w:rsid w:val="0057157A"/>
    <w:rsid w:val="00612896"/>
    <w:rsid w:val="00687EB5"/>
    <w:rsid w:val="007678FC"/>
    <w:rsid w:val="008117D9"/>
    <w:rsid w:val="008243F6"/>
    <w:rsid w:val="00835EE6"/>
    <w:rsid w:val="009D0A9F"/>
    <w:rsid w:val="009E6FE3"/>
    <w:rsid w:val="00A97627"/>
    <w:rsid w:val="00B60A5A"/>
    <w:rsid w:val="00D26C22"/>
    <w:rsid w:val="00DA0E8F"/>
    <w:rsid w:val="00F2688C"/>
    <w:rsid w:val="00F96B20"/>
    <w:rsid w:val="00FF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C2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1</Pages>
  <Words>123</Words>
  <Characters>707</Characters>
  <Application>Microsoft Office Outlook</Application>
  <DocSecurity>0</DocSecurity>
  <Lines>0</Lines>
  <Paragraphs>0</Paragraphs>
  <ScaleCrop>false</ScaleCrop>
  <Company>СПС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Customer</cp:lastModifiedBy>
  <cp:revision>9</cp:revision>
  <dcterms:created xsi:type="dcterms:W3CDTF">2018-08-27T02:01:00Z</dcterms:created>
  <dcterms:modified xsi:type="dcterms:W3CDTF">2018-09-10T14:01:00Z</dcterms:modified>
</cp:coreProperties>
</file>