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72E" w:rsidRDefault="001A572E" w:rsidP="004772E8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 </w:t>
      </w:r>
      <w:r w:rsidRPr="00341AD2">
        <w:rPr>
          <w:rFonts w:ascii="Times New Roman" w:hAnsi="Times New Roman"/>
          <w:sz w:val="28"/>
          <w:szCs w:val="28"/>
        </w:rPr>
        <w:t>август</w:t>
      </w:r>
      <w:r>
        <w:rPr>
          <w:rFonts w:ascii="Times New Roman" w:hAnsi="Times New Roman"/>
          <w:sz w:val="28"/>
          <w:szCs w:val="28"/>
        </w:rPr>
        <w:t xml:space="preserve">а 2018 года </w:t>
      </w:r>
      <w:r w:rsidRPr="00341AD2">
        <w:rPr>
          <w:rFonts w:ascii="Times New Roman" w:hAnsi="Times New Roman"/>
          <w:sz w:val="28"/>
          <w:szCs w:val="28"/>
        </w:rPr>
        <w:t xml:space="preserve">в рамках реализации </w:t>
      </w:r>
      <w:r w:rsidRPr="00341AD2">
        <w:rPr>
          <w:rFonts w:ascii="Times New Roman" w:hAnsi="Times New Roman"/>
          <w:sz w:val="28"/>
          <w:szCs w:val="28"/>
          <w:lang w:eastAsia="ru-RU"/>
        </w:rPr>
        <w:t>муниципального проекта «Территория роста» при финансовой поддержке Фонда поддержки детей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341AD2">
        <w:rPr>
          <w:rFonts w:ascii="Times New Roman" w:hAnsi="Times New Roman"/>
          <w:sz w:val="28"/>
          <w:szCs w:val="28"/>
          <w:lang w:eastAsia="ru-RU"/>
        </w:rPr>
        <w:t xml:space="preserve"> находящихся в трудной жизненной ситуации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341AD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для обучающихся общеобразовательных школ города, состоящих на различных видах профилактического учета, была организованна и проведена познавательно – игровая экскурсия в «Экстрим Парк».</w:t>
      </w:r>
    </w:p>
    <w:p w:rsidR="001A572E" w:rsidRPr="00997E5A" w:rsidRDefault="001A572E" w:rsidP="004772E8">
      <w:pPr>
        <w:ind w:firstLine="708"/>
        <w:rPr>
          <w:rFonts w:ascii="Times New Roman" w:hAnsi="Times New Roman"/>
          <w:sz w:val="28"/>
          <w:szCs w:val="28"/>
        </w:rPr>
      </w:pPr>
      <w:r w:rsidRPr="00997E5A">
        <w:rPr>
          <w:rFonts w:ascii="Times New Roman" w:hAnsi="Times New Roman"/>
          <w:sz w:val="28"/>
          <w:szCs w:val="28"/>
        </w:rPr>
        <w:t>Большинство ребят впервые посетили территорию парка развлечений</w:t>
      </w:r>
      <w:r>
        <w:rPr>
          <w:rFonts w:ascii="Times New Roman" w:hAnsi="Times New Roman"/>
          <w:sz w:val="28"/>
          <w:szCs w:val="28"/>
        </w:rPr>
        <w:t>, узнали о</w:t>
      </w:r>
      <w:r w:rsidRPr="00997E5A">
        <w:rPr>
          <w:rFonts w:ascii="Times New Roman" w:hAnsi="Times New Roman"/>
          <w:sz w:val="28"/>
          <w:szCs w:val="28"/>
        </w:rPr>
        <w:t xml:space="preserve"> спортивно-развлекательных играх и мероприятиях для гостей Экстрим-парка. Самым ярким моментом для участников экскурсии стала игра в пейнтбол. Пейнтбол- это активная командная игра, не требующая особой физической подготовки и интересная для людей всех возрастов. Такой вид активного отдыха дает возможность побегать на свежем воздухе, </w:t>
      </w:r>
      <w:r>
        <w:rPr>
          <w:rFonts w:ascii="Times New Roman" w:hAnsi="Times New Roman"/>
          <w:sz w:val="28"/>
          <w:szCs w:val="28"/>
        </w:rPr>
        <w:t xml:space="preserve">снять психологическое напряжение, </w:t>
      </w:r>
      <w:r w:rsidRPr="00997E5A">
        <w:rPr>
          <w:rFonts w:ascii="Times New Roman" w:hAnsi="Times New Roman"/>
          <w:sz w:val="28"/>
          <w:szCs w:val="28"/>
        </w:rPr>
        <w:t>почувствовать командный дух, проверить свою меткость и ощутить вкус победы.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A572E" w:rsidRDefault="001A572E" w:rsidP="004772E8">
      <w:pPr>
        <w:jc w:val="center"/>
        <w:rPr>
          <w:rFonts w:ascii="Times New Roman" w:hAnsi="Times New Roman"/>
          <w:sz w:val="28"/>
          <w:szCs w:val="28"/>
        </w:rPr>
      </w:pPr>
      <w:r w:rsidRPr="004772E8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309.75pt">
            <v:imagedata r:id="rId4" o:title=""/>
          </v:shape>
        </w:pict>
      </w:r>
    </w:p>
    <w:p w:rsidR="001A572E" w:rsidRDefault="001A572E">
      <w:pPr>
        <w:rPr>
          <w:rFonts w:ascii="Times New Roman" w:hAnsi="Times New Roman"/>
          <w:sz w:val="28"/>
          <w:szCs w:val="28"/>
        </w:rPr>
      </w:pPr>
    </w:p>
    <w:p w:rsidR="001A572E" w:rsidRDefault="001A572E">
      <w:pPr>
        <w:rPr>
          <w:rFonts w:ascii="Times New Roman" w:hAnsi="Times New Roman"/>
          <w:sz w:val="28"/>
          <w:szCs w:val="28"/>
        </w:rPr>
      </w:pPr>
    </w:p>
    <w:p w:rsidR="001A572E" w:rsidRPr="00226209" w:rsidRDefault="001A572E">
      <w:pPr>
        <w:rPr>
          <w:rFonts w:ascii="Times New Roman" w:hAnsi="Times New Roman"/>
          <w:sz w:val="28"/>
          <w:szCs w:val="28"/>
        </w:rPr>
      </w:pPr>
    </w:p>
    <w:sectPr w:rsidR="001A572E" w:rsidRPr="00226209" w:rsidSect="00C50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4600"/>
    <w:rsid w:val="00017885"/>
    <w:rsid w:val="001A572E"/>
    <w:rsid w:val="00226209"/>
    <w:rsid w:val="002310FC"/>
    <w:rsid w:val="002A544B"/>
    <w:rsid w:val="00341AD2"/>
    <w:rsid w:val="003676EA"/>
    <w:rsid w:val="004772E8"/>
    <w:rsid w:val="005309AA"/>
    <w:rsid w:val="0055218D"/>
    <w:rsid w:val="00624C70"/>
    <w:rsid w:val="00862640"/>
    <w:rsid w:val="00893CB6"/>
    <w:rsid w:val="008A0B8A"/>
    <w:rsid w:val="009020DD"/>
    <w:rsid w:val="0093370F"/>
    <w:rsid w:val="00997E5A"/>
    <w:rsid w:val="00A53713"/>
    <w:rsid w:val="00AF4600"/>
    <w:rsid w:val="00C33CE2"/>
    <w:rsid w:val="00C5065C"/>
    <w:rsid w:val="00D8487C"/>
    <w:rsid w:val="00E554AF"/>
    <w:rsid w:val="00FD0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65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76</TotalTime>
  <Pages>1</Pages>
  <Words>131</Words>
  <Characters>752</Characters>
  <Application>Microsoft Office Outlook</Application>
  <DocSecurity>0</DocSecurity>
  <Lines>0</Lines>
  <Paragraphs>0</Paragraphs>
  <ScaleCrop>false</ScaleCrop>
  <Company>СПС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Customer</cp:lastModifiedBy>
  <cp:revision>10</cp:revision>
  <dcterms:created xsi:type="dcterms:W3CDTF">2018-04-04T08:59:00Z</dcterms:created>
  <dcterms:modified xsi:type="dcterms:W3CDTF">2018-09-10T13:52:00Z</dcterms:modified>
</cp:coreProperties>
</file>